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FEA" w:rsidRPr="0006375A" w:rsidRDefault="00433E40" w:rsidP="00E67FEA">
      <w:pPr>
        <w:spacing w:after="0"/>
        <w:jc w:val="center"/>
        <w:rPr>
          <w:rFonts w:cs="Calibri"/>
          <w:b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8" type="#_x0000_t75" style="position:absolute;left:0;text-align:left;margin-left:-33.8pt;margin-top:-43.75pt;width:124.75pt;height:78pt;z-index:251656704;visibility:visible;mso-width-relative:margin;mso-height-relative:margin">
            <v:imagedata r:id="rId7" o:title="SCOM logobaseline"/>
          </v:shape>
        </w:pict>
      </w:r>
      <w:r w:rsidR="00A82DBB" w:rsidRPr="0006375A">
        <w:rPr>
          <w:rFonts w:cs="Calibri"/>
          <w:b/>
          <w:sz w:val="28"/>
          <w:szCs w:val="28"/>
        </w:rPr>
        <w:t>Proposition d’article d’information</w:t>
      </w:r>
    </w:p>
    <w:p w:rsidR="005D13F0" w:rsidRDefault="00E02F7A" w:rsidP="00215CEE">
      <w:pPr>
        <w:spacing w:after="0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Collecte latérale</w:t>
      </w:r>
    </w:p>
    <w:p w:rsidR="00215CEE" w:rsidRDefault="00215CEE" w:rsidP="00215CEE">
      <w:pPr>
        <w:spacing w:after="0"/>
        <w:jc w:val="center"/>
        <w:rPr>
          <w:rFonts w:cs="Calibri"/>
          <w:b/>
          <w:sz w:val="28"/>
          <w:szCs w:val="28"/>
        </w:rPr>
      </w:pPr>
    </w:p>
    <w:p w:rsidR="00215CEE" w:rsidRPr="00215CEE" w:rsidRDefault="00E02F7A" w:rsidP="00215CEE">
      <w:pPr>
        <w:spacing w:after="0"/>
        <w:jc w:val="center"/>
        <w:rPr>
          <w:rFonts w:cs="Calibri"/>
          <w:b/>
        </w:rPr>
      </w:pPr>
      <w:r>
        <w:rPr>
          <w:rFonts w:cs="Calibri"/>
          <w:b/>
        </w:rPr>
        <w:t>29</w:t>
      </w:r>
      <w:r w:rsidR="000C79CA">
        <w:rPr>
          <w:rFonts w:cs="Calibri"/>
          <w:b/>
        </w:rPr>
        <w:t>/02</w:t>
      </w:r>
      <w:r w:rsidR="00215CEE" w:rsidRPr="00215CEE">
        <w:rPr>
          <w:rFonts w:cs="Calibri"/>
          <w:b/>
        </w:rPr>
        <w:t>/2016</w:t>
      </w:r>
    </w:p>
    <w:p w:rsidR="00E67FEA" w:rsidRPr="0006375A" w:rsidRDefault="00E67FEA" w:rsidP="00E67FEA">
      <w:pPr>
        <w:spacing w:after="0"/>
        <w:jc w:val="center"/>
        <w:rPr>
          <w:rFonts w:cs="Calibri"/>
        </w:rPr>
      </w:pPr>
    </w:p>
    <w:p w:rsidR="00E67FEA" w:rsidRPr="0006375A" w:rsidRDefault="00E02F7A" w:rsidP="00E67FEA">
      <w:pPr>
        <w:spacing w:after="0"/>
        <w:rPr>
          <w:rFonts w:cs="Calibri"/>
          <w:b/>
          <w:color w:val="C00000"/>
          <w:sz w:val="36"/>
          <w:szCs w:val="36"/>
        </w:rPr>
      </w:pPr>
      <w:r>
        <w:rPr>
          <w:rFonts w:cs="Calibri"/>
          <w:b/>
          <w:color w:val="C00000"/>
          <w:sz w:val="36"/>
          <w:szCs w:val="36"/>
        </w:rPr>
        <w:t>Collecte à chargement latéral : comment mettre son bac pour la collecte ?</w:t>
      </w:r>
    </w:p>
    <w:p w:rsidR="00215CEE" w:rsidRDefault="00537E18" w:rsidP="00E67FEA">
      <w:pPr>
        <w:spacing w:after="0"/>
        <w:rPr>
          <w:rFonts w:ascii="Arial" w:hAnsi="Arial" w:cs="Arial"/>
        </w:rPr>
      </w:pPr>
      <w:r>
        <w:rPr>
          <w:noProof/>
          <w:lang w:eastAsia="fr-FR"/>
        </w:rPr>
        <w:pict>
          <v:group id="_x0000_s1036" style="position:absolute;margin-left:49.95pt;margin-top:14.45pt;width:354.25pt;height:184.8pt;z-index:251657728" coordorigin="976,6507" coordsize="7085,369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976;top:9447;width:7085;height:756" stroked="f">
              <v:textbox>
                <w:txbxContent>
                  <w:p w:rsidR="008B5327" w:rsidRPr="00445DEF" w:rsidRDefault="00445DEF" w:rsidP="008B5327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445DEF">
                      <w:rPr>
                        <w:rFonts w:ascii="Arial" w:hAnsi="Arial" w:cs="Arial"/>
                      </w:rPr>
                      <w:t>Des marquages ont été réalisés afin de vous indiquer l’emplacement de présentation de votre bac à ordures ménagères.</w:t>
                    </w:r>
                  </w:p>
                </w:txbxContent>
              </v:textbox>
            </v:shape>
            <v:shape id="_x0000_s1034" type="#_x0000_t75" style="position:absolute;left:1411;top:6507;width:3417;height:2940">
              <v:imagedata r:id="rId8" o:title=""/>
            </v:shape>
            <v:shape id="_x0000_s1035" type="#_x0000_t75" style="position:absolute;left:5221;top:6528;width:2300;height:2919">
              <v:imagedata r:id="rId9" o:title=""/>
            </v:shape>
          </v:group>
        </w:pict>
      </w:r>
    </w:p>
    <w:p w:rsidR="00E02F7A" w:rsidRDefault="00E02F7A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51A91" w:rsidP="00E67FEA">
      <w:pPr>
        <w:spacing w:after="0"/>
        <w:rPr>
          <w:rFonts w:ascii="Arial" w:hAnsi="Arial" w:cs="Arial"/>
        </w:rPr>
      </w:pPr>
      <w:r>
        <w:rPr>
          <w:noProof/>
        </w:rPr>
        <w:pict>
          <v:shape id="_x0000_s1037" type="#_x0000_t75" style="position:absolute;margin-left:-17.55pt;margin-top:12.3pt;width:489pt;height:206.45pt;z-index:251658752">
            <v:imagedata r:id="rId10" o:title=""/>
          </v:shape>
        </w:pict>
      </w: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0C79CA" w:rsidRPr="00E02F7A" w:rsidRDefault="00E02F7A" w:rsidP="00E67FEA">
      <w:pPr>
        <w:spacing w:after="0"/>
        <w:rPr>
          <w:rFonts w:ascii="Arial" w:hAnsi="Arial" w:cs="Arial"/>
          <w:b/>
        </w:rPr>
      </w:pPr>
      <w:r w:rsidRPr="00E02F7A">
        <w:rPr>
          <w:rFonts w:ascii="Arial" w:hAnsi="Arial" w:cs="Arial"/>
          <w:b/>
        </w:rPr>
        <w:t xml:space="preserve">IMPORTANT : Afin de permettre la collecte sans problème de vos ordures ménagères, merci de présenter votre bac avec </w:t>
      </w:r>
      <w:r w:rsidRPr="00E02F7A">
        <w:rPr>
          <w:rFonts w:ascii="Arial" w:hAnsi="Arial" w:cs="Arial"/>
          <w:b/>
          <w:u w:val="single"/>
        </w:rPr>
        <w:t>l’ouverture côté route</w:t>
      </w:r>
      <w:r w:rsidRPr="00E02F7A">
        <w:rPr>
          <w:rFonts w:ascii="Arial" w:hAnsi="Arial" w:cs="Arial"/>
          <w:b/>
        </w:rPr>
        <w:t>.</w:t>
      </w:r>
    </w:p>
    <w:sectPr w:rsidR="000C79CA" w:rsidRPr="00E02F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D0E" w:rsidRDefault="008A3D0E" w:rsidP="00F52DB8">
      <w:pPr>
        <w:spacing w:after="0" w:line="240" w:lineRule="auto"/>
      </w:pPr>
      <w:r>
        <w:separator/>
      </w:r>
    </w:p>
  </w:endnote>
  <w:endnote w:type="continuationSeparator" w:id="0">
    <w:p w:rsidR="008A3D0E" w:rsidRDefault="008A3D0E" w:rsidP="00F52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D0E" w:rsidRDefault="008A3D0E" w:rsidP="00F52DB8">
      <w:pPr>
        <w:spacing w:after="0" w:line="240" w:lineRule="auto"/>
      </w:pPr>
      <w:r>
        <w:separator/>
      </w:r>
    </w:p>
  </w:footnote>
  <w:footnote w:type="continuationSeparator" w:id="0">
    <w:p w:rsidR="008A3D0E" w:rsidRDefault="008A3D0E" w:rsidP="00F52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22959"/>
    <w:multiLevelType w:val="hybridMultilevel"/>
    <w:tmpl w:val="A15CE34E"/>
    <w:lvl w:ilvl="0" w:tplc="BAB8A06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743A4"/>
    <w:multiLevelType w:val="hybridMultilevel"/>
    <w:tmpl w:val="8FA677BA"/>
    <w:lvl w:ilvl="0" w:tplc="2A683B7A">
      <w:numFmt w:val="bullet"/>
      <w:lvlText w:val=""/>
      <w:lvlJc w:val="left"/>
      <w:pPr>
        <w:tabs>
          <w:tab w:val="num" w:pos="900"/>
        </w:tabs>
        <w:ind w:left="900" w:hanging="360"/>
      </w:pPr>
      <w:rPr>
        <w:rFonts w:ascii="Wingdings" w:eastAsia="Times New Roman" w:hAnsi="Wingdings" w:cs="Arial" w:hint="default"/>
      </w:rPr>
    </w:lvl>
    <w:lvl w:ilvl="1" w:tplc="BC3CE2BA">
      <w:numFmt w:val="bullet"/>
      <w:lvlText w:val=""/>
      <w:lvlJc w:val="left"/>
      <w:pPr>
        <w:tabs>
          <w:tab w:val="num" w:pos="1620"/>
        </w:tabs>
        <w:ind w:left="1620" w:hanging="360"/>
      </w:pPr>
      <w:rPr>
        <w:rFonts w:ascii="Wingdings" w:eastAsia="Times New Roman" w:hAnsi="Wingdings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75A0543F"/>
    <w:multiLevelType w:val="hybridMultilevel"/>
    <w:tmpl w:val="2FA64B84"/>
    <w:lvl w:ilvl="0" w:tplc="B268F16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671B32"/>
    <w:multiLevelType w:val="hybridMultilevel"/>
    <w:tmpl w:val="57CCC762"/>
    <w:lvl w:ilvl="0" w:tplc="2842C3D4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73C4"/>
    <w:rsid w:val="0006375A"/>
    <w:rsid w:val="0008147B"/>
    <w:rsid w:val="0009681A"/>
    <w:rsid w:val="000C074B"/>
    <w:rsid w:val="000C79CA"/>
    <w:rsid w:val="000D21F0"/>
    <w:rsid w:val="000D251D"/>
    <w:rsid w:val="000E20BA"/>
    <w:rsid w:val="00121003"/>
    <w:rsid w:val="001364F4"/>
    <w:rsid w:val="00193E67"/>
    <w:rsid w:val="001A2431"/>
    <w:rsid w:val="001B2B25"/>
    <w:rsid w:val="001C5892"/>
    <w:rsid w:val="00215CEE"/>
    <w:rsid w:val="00240F85"/>
    <w:rsid w:val="002810E9"/>
    <w:rsid w:val="002C28BF"/>
    <w:rsid w:val="00302002"/>
    <w:rsid w:val="00323FA6"/>
    <w:rsid w:val="003D7385"/>
    <w:rsid w:val="003E1E68"/>
    <w:rsid w:val="003E68B4"/>
    <w:rsid w:val="00425379"/>
    <w:rsid w:val="00433E40"/>
    <w:rsid w:val="00445DEF"/>
    <w:rsid w:val="0045141D"/>
    <w:rsid w:val="00493215"/>
    <w:rsid w:val="004B6B2B"/>
    <w:rsid w:val="004C6FD6"/>
    <w:rsid w:val="00522FAD"/>
    <w:rsid w:val="00537E18"/>
    <w:rsid w:val="00551A91"/>
    <w:rsid w:val="005D13F0"/>
    <w:rsid w:val="005F47A1"/>
    <w:rsid w:val="00625A28"/>
    <w:rsid w:val="006869FA"/>
    <w:rsid w:val="007057E7"/>
    <w:rsid w:val="00742CBE"/>
    <w:rsid w:val="008573C4"/>
    <w:rsid w:val="0088042B"/>
    <w:rsid w:val="008A3D0E"/>
    <w:rsid w:val="008B20A4"/>
    <w:rsid w:val="008B5327"/>
    <w:rsid w:val="008D228F"/>
    <w:rsid w:val="009438B5"/>
    <w:rsid w:val="00983837"/>
    <w:rsid w:val="00984C4C"/>
    <w:rsid w:val="009D127E"/>
    <w:rsid w:val="009E6D73"/>
    <w:rsid w:val="00A82DBB"/>
    <w:rsid w:val="00AD48A8"/>
    <w:rsid w:val="00AE77BE"/>
    <w:rsid w:val="00B0153E"/>
    <w:rsid w:val="00B31926"/>
    <w:rsid w:val="00B64754"/>
    <w:rsid w:val="00BD2ABE"/>
    <w:rsid w:val="00C318B4"/>
    <w:rsid w:val="00C34621"/>
    <w:rsid w:val="00CD1529"/>
    <w:rsid w:val="00D13F00"/>
    <w:rsid w:val="00D32B40"/>
    <w:rsid w:val="00DC3752"/>
    <w:rsid w:val="00DC684A"/>
    <w:rsid w:val="00E0042E"/>
    <w:rsid w:val="00E02F7A"/>
    <w:rsid w:val="00E25BAE"/>
    <w:rsid w:val="00E44235"/>
    <w:rsid w:val="00E67FEA"/>
    <w:rsid w:val="00E80664"/>
    <w:rsid w:val="00EB1C77"/>
    <w:rsid w:val="00F52DB8"/>
    <w:rsid w:val="00F60728"/>
    <w:rsid w:val="00FB2ADB"/>
    <w:rsid w:val="00FD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4830A74-8A41-4961-812C-54976F680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FE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84C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0F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240F85"/>
    <w:rPr>
      <w:b/>
      <w:bCs/>
    </w:rPr>
  </w:style>
  <w:style w:type="character" w:styleId="Lienhypertexte">
    <w:name w:val="Hyperlink"/>
    <w:uiPriority w:val="99"/>
    <w:unhideWhenUsed/>
    <w:rsid w:val="00240F85"/>
    <w:rPr>
      <w:color w:val="0000FF"/>
      <w:u w:val="single"/>
    </w:rPr>
  </w:style>
  <w:style w:type="character" w:styleId="Accentuation">
    <w:name w:val="Emphasis"/>
    <w:uiPriority w:val="20"/>
    <w:qFormat/>
    <w:rsid w:val="00240F85"/>
    <w:rPr>
      <w:i/>
      <w:iCs/>
    </w:rPr>
  </w:style>
  <w:style w:type="paragraph" w:styleId="Paragraphedeliste">
    <w:name w:val="List Paragraph"/>
    <w:basedOn w:val="Normal"/>
    <w:uiPriority w:val="34"/>
    <w:qFormat/>
    <w:rsid w:val="00240F85"/>
    <w:pPr>
      <w:ind w:left="720"/>
      <w:contextualSpacing/>
    </w:pPr>
  </w:style>
  <w:style w:type="table" w:styleId="Grilledutableau">
    <w:name w:val="Table Grid"/>
    <w:basedOn w:val="TableauNormal"/>
    <w:uiPriority w:val="59"/>
    <w:rsid w:val="00121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52DB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52DB8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52DB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52DB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1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M_PORTABLE\Documents\Documents%20SCOM%20Guillaume\Guillaume%2003-02-12\Redevance%20incitative\Communication\Articles%20Communes%20+%20CoCo\2014\Communes%2031-10-14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Communes 31-10-14</Template>
  <TotalTime>0</TotalTime>
  <Pages>1</Pages>
  <Words>48</Words>
  <Characters>265</Characters>
  <Application>Microsoft Office Word</Application>
  <DocSecurity>4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SCOM_PORTABLE</dc:creator>
  <cp:keywords/>
  <cp:lastModifiedBy>user</cp:lastModifiedBy>
  <cp:revision>2</cp:revision>
  <cp:lastPrinted>2016-02-15T13:26:00Z</cp:lastPrinted>
  <dcterms:created xsi:type="dcterms:W3CDTF">2016-03-09T14:32:00Z</dcterms:created>
  <dcterms:modified xsi:type="dcterms:W3CDTF">2016-03-09T14:32:00Z</dcterms:modified>
</cp:coreProperties>
</file>